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EA36E7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r w:rsidRPr="00EA36E7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07EC6A77" w:rsidR="0066116B" w:rsidRPr="00EA36E7" w:rsidRDefault="0066116B" w:rsidP="41C6C9BE">
      <w:pPr>
        <w:jc w:val="center"/>
        <w:rPr>
          <w:rFonts w:ascii="NTFCursive" w:hAnsi="NTFCursive"/>
          <w:kern w:val="2"/>
          <w:sz w:val="28"/>
          <w:szCs w:val="28"/>
        </w:rPr>
      </w:pPr>
      <w:r w:rsidRPr="00EA36E7">
        <w:rPr>
          <w:rFonts w:ascii="NTFCursive" w:hAnsi="NTFCursive"/>
          <w:kern w:val="2"/>
          <w:sz w:val="28"/>
          <w:szCs w:val="28"/>
        </w:rPr>
        <w:t xml:space="preserve">W : </w:t>
      </w:r>
      <w:r w:rsidR="002E4F22" w:rsidRPr="00EA36E7">
        <w:rPr>
          <w:rFonts w:ascii="NTFCursive" w:hAnsi="NTFCursive"/>
          <w:kern w:val="2"/>
          <w:sz w:val="28"/>
          <w:szCs w:val="28"/>
        </w:rPr>
        <w:t>10</w:t>
      </w:r>
      <w:r w:rsidR="002E4F22" w:rsidRPr="00EA36E7">
        <w:rPr>
          <w:rFonts w:ascii="NTFCursive" w:hAnsi="NTFCursive" w:hint="eastAsia"/>
          <w:kern w:val="2"/>
          <w:sz w:val="28"/>
          <w:szCs w:val="28"/>
        </w:rPr>
        <w:t></w:t>
      </w:r>
      <w:r w:rsidR="00D844C1" w:rsidRPr="00EA36E7">
        <w:rPr>
          <w:rFonts w:ascii="NTFCursive" w:hAnsi="NTFCursive"/>
          <w:kern w:val="2"/>
          <w:sz w:val="28"/>
          <w:szCs w:val="28"/>
        </w:rPr>
        <w:t xml:space="preserve"> F</w:t>
      </w:r>
      <w:r w:rsidR="00D844C1" w:rsidRPr="00EA36E7">
        <w:rPr>
          <w:rFonts w:ascii="NTFCursive" w:hAnsi="NTFCursive" w:hint="eastAsia"/>
          <w:kern w:val="2"/>
          <w:sz w:val="28"/>
          <w:szCs w:val="28"/>
        </w:rPr>
        <w:t></w:t>
      </w:r>
    </w:p>
    <w:p w14:paraId="63907713" w14:textId="77777777" w:rsidR="002E4F22" w:rsidRPr="00EA36E7" w:rsidRDefault="002E4F22" w:rsidP="0066116B">
      <w:pPr>
        <w:jc w:val="center"/>
        <w:rPr>
          <w:rFonts w:ascii="NTFCursive" w:hAnsi="NTFCursive"/>
          <w:kern w:val="2"/>
          <w:sz w:val="32"/>
          <w:szCs w:val="32"/>
        </w:rPr>
      </w:pPr>
      <w:r w:rsidRPr="00EA36E7">
        <w:rPr>
          <w:rFonts w:ascii="NTFCursive" w:hAnsi="NTFCursive"/>
          <w:kern w:val="2"/>
          <w:sz w:val="32"/>
          <w:szCs w:val="32"/>
        </w:rPr>
        <w:t>S</w:t>
      </w:r>
      <w:r w:rsidRPr="00EA36E7">
        <w:rPr>
          <w:rFonts w:ascii="NTFCursive" w:hAnsi="NTFCursive" w:hint="eastAsia"/>
          <w:kern w:val="2"/>
          <w:sz w:val="32"/>
          <w:szCs w:val="32"/>
        </w:rPr>
        <w:t>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</w:t>
      </w:r>
      <w:r w:rsidRPr="00EA36E7">
        <w:rPr>
          <w:rFonts w:ascii="NTFCursive" w:hAnsi="NTFCursive"/>
          <w:kern w:val="2"/>
          <w:sz w:val="32"/>
          <w:szCs w:val="32"/>
        </w:rPr>
        <w:t xml:space="preserve">: </w:t>
      </w:r>
      <w:r w:rsidRPr="00EA36E7">
        <w:rPr>
          <w:rFonts w:ascii="NTFCursive" w:hAnsi="NTFCursive" w:hint="eastAsia"/>
          <w:kern w:val="2"/>
          <w:sz w:val="32"/>
          <w:szCs w:val="32"/>
        </w:rPr>
        <w:t>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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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</w:t>
      </w:r>
    </w:p>
    <w:p w14:paraId="74591689" w14:textId="0594A6E1" w:rsidR="0066116B" w:rsidRPr="00EA36E7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EA36E7" w14:paraId="2DD96D3B" w14:textId="77777777" w:rsidTr="41C6C9BE">
        <w:tc>
          <w:tcPr>
            <w:tcW w:w="1838" w:type="dxa"/>
          </w:tcPr>
          <w:p w14:paraId="18C27138" w14:textId="77777777" w:rsidR="0066116B" w:rsidRPr="00EA36E7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EA36E7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EA36E7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EA36E7" w14:paraId="1232152F" w14:textId="77777777" w:rsidTr="41C6C9BE">
        <w:tc>
          <w:tcPr>
            <w:tcW w:w="1838" w:type="dxa"/>
          </w:tcPr>
          <w:p w14:paraId="094034EC" w14:textId="74B991A1" w:rsidR="0066116B" w:rsidRPr="00EA36E7" w:rsidRDefault="002E4F22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</w:t>
            </w:r>
            <w:r w:rsidRPr="00EA36E7">
              <w:rPr>
                <w:rFonts w:ascii="NTFCursive" w:hAnsi="NTFCursive"/>
                <w:kern w:val="2"/>
                <w:sz w:val="28"/>
                <w:szCs w:val="28"/>
              </w:rPr>
              <w:t>z</w:t>
            </w: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</w:t>
            </w:r>
          </w:p>
        </w:tc>
        <w:tc>
          <w:tcPr>
            <w:tcW w:w="1347" w:type="dxa"/>
          </w:tcPr>
          <w:p w14:paraId="7F3AF5F5" w14:textId="1C270DEC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3BAE5C10" w14:textId="77777777" w:rsidTr="41C6C9BE">
        <w:tc>
          <w:tcPr>
            <w:tcW w:w="1838" w:type="dxa"/>
          </w:tcPr>
          <w:p w14:paraId="266357AF" w14:textId="08EB0F5C" w:rsidR="0066116B" w:rsidRPr="00EA36E7" w:rsidRDefault="002E4F22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</w:t>
            </w:r>
          </w:p>
        </w:tc>
        <w:tc>
          <w:tcPr>
            <w:tcW w:w="1347" w:type="dxa"/>
          </w:tcPr>
          <w:p w14:paraId="4C27A379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3CA59A0C" w14:textId="77777777" w:rsidTr="41C6C9BE">
        <w:tc>
          <w:tcPr>
            <w:tcW w:w="1838" w:type="dxa"/>
          </w:tcPr>
          <w:p w14:paraId="2B0EB611" w14:textId="5EE71560" w:rsidR="0066116B" w:rsidRPr="00EA36E7" w:rsidRDefault="002E4F22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</w:t>
            </w:r>
          </w:p>
        </w:tc>
        <w:tc>
          <w:tcPr>
            <w:tcW w:w="1347" w:type="dxa"/>
          </w:tcPr>
          <w:p w14:paraId="6E6B855C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3D1FAF6B" w14:textId="77777777" w:rsidTr="41C6C9BE">
        <w:tc>
          <w:tcPr>
            <w:tcW w:w="1838" w:type="dxa"/>
          </w:tcPr>
          <w:p w14:paraId="38139354" w14:textId="6C756C48" w:rsidR="0066116B" w:rsidRPr="00EA36E7" w:rsidRDefault="002E4F22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</w:t>
            </w:r>
          </w:p>
        </w:tc>
        <w:tc>
          <w:tcPr>
            <w:tcW w:w="1347" w:type="dxa"/>
          </w:tcPr>
          <w:p w14:paraId="6207D69B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35087E97" w14:textId="77777777" w:rsidTr="41C6C9BE">
        <w:tc>
          <w:tcPr>
            <w:tcW w:w="1838" w:type="dxa"/>
          </w:tcPr>
          <w:p w14:paraId="0399665B" w14:textId="75863B58" w:rsidR="0066116B" w:rsidRPr="00EA36E7" w:rsidRDefault="002E4F22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</w:t>
            </w:r>
          </w:p>
        </w:tc>
        <w:tc>
          <w:tcPr>
            <w:tcW w:w="1347" w:type="dxa"/>
          </w:tcPr>
          <w:p w14:paraId="2EF8534D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664C8619" w14:textId="77777777" w:rsidTr="41C6C9BE">
        <w:tc>
          <w:tcPr>
            <w:tcW w:w="1838" w:type="dxa"/>
          </w:tcPr>
          <w:p w14:paraId="21ED2BA4" w14:textId="3CCF1E27" w:rsidR="0066116B" w:rsidRPr="00EA36E7" w:rsidRDefault="002E4F22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</w:t>
            </w:r>
          </w:p>
        </w:tc>
        <w:tc>
          <w:tcPr>
            <w:tcW w:w="1347" w:type="dxa"/>
          </w:tcPr>
          <w:p w14:paraId="22B002AE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50289A9D" w14:textId="77777777" w:rsidTr="41C6C9BE">
        <w:tc>
          <w:tcPr>
            <w:tcW w:w="1838" w:type="dxa"/>
          </w:tcPr>
          <w:p w14:paraId="20C15755" w14:textId="3457DF07" w:rsidR="0066116B" w:rsidRPr="00EA36E7" w:rsidRDefault="002E4F22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</w:t>
            </w:r>
          </w:p>
        </w:tc>
        <w:tc>
          <w:tcPr>
            <w:tcW w:w="1347" w:type="dxa"/>
          </w:tcPr>
          <w:p w14:paraId="34402116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2716C0ED" w14:textId="77777777" w:rsidTr="41C6C9BE">
        <w:tc>
          <w:tcPr>
            <w:tcW w:w="1838" w:type="dxa"/>
          </w:tcPr>
          <w:p w14:paraId="40C0672E" w14:textId="32816B5D" w:rsidR="0066116B" w:rsidRPr="00EA36E7" w:rsidRDefault="002E4F22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</w:t>
            </w:r>
          </w:p>
        </w:tc>
        <w:tc>
          <w:tcPr>
            <w:tcW w:w="1347" w:type="dxa"/>
          </w:tcPr>
          <w:p w14:paraId="30432A00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48E227F1" w14:textId="77777777" w:rsidTr="41C6C9BE">
        <w:tc>
          <w:tcPr>
            <w:tcW w:w="1838" w:type="dxa"/>
          </w:tcPr>
          <w:p w14:paraId="2EF41492" w14:textId="6AEDDAD8" w:rsidR="0066116B" w:rsidRPr="00EA36E7" w:rsidRDefault="002E4F22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</w:t>
            </w:r>
          </w:p>
        </w:tc>
        <w:tc>
          <w:tcPr>
            <w:tcW w:w="1347" w:type="dxa"/>
          </w:tcPr>
          <w:p w14:paraId="64C60206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4A8C42B5" w14:textId="77777777" w:rsidTr="41C6C9BE">
        <w:tc>
          <w:tcPr>
            <w:tcW w:w="1838" w:type="dxa"/>
          </w:tcPr>
          <w:p w14:paraId="27232683" w14:textId="1813A0AA" w:rsidR="0066116B" w:rsidRPr="00EA36E7" w:rsidRDefault="002E4F22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</w:t>
            </w:r>
          </w:p>
        </w:tc>
        <w:tc>
          <w:tcPr>
            <w:tcW w:w="1347" w:type="dxa"/>
          </w:tcPr>
          <w:p w14:paraId="0A8940E4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EA36E7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L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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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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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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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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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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C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W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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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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C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/>
          <w:kern w:val="2"/>
          <w:sz w:val="28"/>
          <w:szCs w:val="28"/>
        </w:rPr>
        <w:t>H</w:t>
      </w:r>
      <w:r w:rsidRPr="00EA36E7">
        <w:rPr>
          <w:rFonts w:ascii="NTFCursive" w:hAnsi="NTFCursive" w:hint="eastAsia"/>
          <w:kern w:val="2"/>
          <w:sz w:val="28"/>
          <w:szCs w:val="28"/>
        </w:rPr>
        <w:t>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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EA36E7">
        <w:rPr>
          <w:rFonts w:ascii="NTFCursive" w:hAnsi="NTFCursive"/>
          <w:kern w:val="2"/>
          <w:sz w:val="28"/>
          <w:szCs w:val="28"/>
        </w:rPr>
        <w:t>? I</w:t>
      </w:r>
      <w:r w:rsidRPr="00EA36E7">
        <w:rPr>
          <w:rFonts w:ascii="NTFCursive" w:hAnsi="NTFCursive" w:hint="eastAsia"/>
          <w:kern w:val="2"/>
          <w:sz w:val="28"/>
          <w:szCs w:val="28"/>
        </w:rPr>
        <w:t>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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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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>! I</w:t>
      </w:r>
      <w:r w:rsidRPr="00EA36E7">
        <w:rPr>
          <w:rFonts w:ascii="NTFCursive" w:hAnsi="NTFCursive" w:hint="eastAsia"/>
          <w:kern w:val="2"/>
          <w:sz w:val="28"/>
          <w:szCs w:val="28"/>
        </w:rPr>
        <w:t>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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 xml:space="preserve"> –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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EA36E7">
        <w:rPr>
          <w:rFonts w:ascii="NTFCursive" w:hAnsi="NTFCursive"/>
          <w:kern w:val="2"/>
          <w:sz w:val="28"/>
          <w:szCs w:val="28"/>
        </w:rPr>
        <w:t>.</w:t>
      </w:r>
    </w:p>
    <w:bookmarkEnd w:id="1"/>
    <w:p w14:paraId="764176B7" w14:textId="77777777" w:rsidR="00EA36E7" w:rsidRDefault="00EA36E7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48743255" w14:textId="77777777" w:rsidR="00EA36E7" w:rsidRPr="00EA36E7" w:rsidRDefault="00EA36E7" w:rsidP="00EA36E7">
      <w:pPr>
        <w:rPr>
          <w:rFonts w:ascii="NTFCursive" w:hAnsi="NTFCursive"/>
          <w:kern w:val="2"/>
          <w:sz w:val="40"/>
          <w:szCs w:val="40"/>
        </w:rPr>
      </w:pPr>
      <w:r w:rsidRPr="00EA36E7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52CCB17F" wp14:editId="11C23340">
            <wp:extent cx="3162300" cy="449545"/>
            <wp:effectExtent l="0" t="0" r="0" b="8255"/>
            <wp:docPr id="4" name="Picture 4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BB76E" w14:textId="77777777" w:rsidR="00EA36E7" w:rsidRPr="00EA36E7" w:rsidRDefault="00EA36E7" w:rsidP="00EA36E7">
      <w:pPr>
        <w:jc w:val="center"/>
        <w:rPr>
          <w:rFonts w:ascii="NTFCursive" w:hAnsi="NTFCursive"/>
          <w:kern w:val="2"/>
          <w:sz w:val="28"/>
          <w:szCs w:val="28"/>
        </w:rPr>
      </w:pPr>
      <w:r w:rsidRPr="00EA36E7">
        <w:rPr>
          <w:rFonts w:ascii="NTFCursive" w:hAnsi="NTFCursive"/>
          <w:kern w:val="2"/>
          <w:sz w:val="28"/>
          <w:szCs w:val="28"/>
        </w:rPr>
        <w:t>W : 10</w:t>
      </w:r>
      <w:r w:rsidRPr="00EA36E7">
        <w:rPr>
          <w:rFonts w:ascii="NTFCursive" w:hAnsi="NTFCursive" w:hint="eastAsia"/>
          <w:kern w:val="2"/>
          <w:sz w:val="28"/>
          <w:szCs w:val="28"/>
        </w:rPr>
        <w:t></w:t>
      </w:r>
      <w:r w:rsidRPr="00EA36E7">
        <w:rPr>
          <w:rFonts w:ascii="NTFCursive" w:hAnsi="NTFCursive"/>
          <w:kern w:val="2"/>
          <w:sz w:val="28"/>
          <w:szCs w:val="28"/>
        </w:rPr>
        <w:t xml:space="preserve"> F</w:t>
      </w:r>
      <w:r w:rsidRPr="00EA36E7">
        <w:rPr>
          <w:rFonts w:ascii="NTFCursive" w:hAnsi="NTFCursive" w:hint="eastAsia"/>
          <w:kern w:val="2"/>
          <w:sz w:val="28"/>
          <w:szCs w:val="28"/>
        </w:rPr>
        <w:t></w:t>
      </w:r>
    </w:p>
    <w:p w14:paraId="3878B48E" w14:textId="77777777" w:rsidR="00EA36E7" w:rsidRPr="00EA36E7" w:rsidRDefault="00EA36E7" w:rsidP="00EA36E7">
      <w:pPr>
        <w:jc w:val="center"/>
        <w:rPr>
          <w:rFonts w:ascii="NTFCursive" w:hAnsi="NTFCursive"/>
          <w:kern w:val="2"/>
          <w:sz w:val="32"/>
          <w:szCs w:val="32"/>
        </w:rPr>
      </w:pPr>
      <w:r w:rsidRPr="00EA36E7">
        <w:rPr>
          <w:rFonts w:ascii="NTFCursive" w:hAnsi="NTFCursive"/>
          <w:kern w:val="2"/>
          <w:sz w:val="32"/>
          <w:szCs w:val="32"/>
        </w:rPr>
        <w:t>S</w:t>
      </w:r>
      <w:r w:rsidRPr="00EA36E7">
        <w:rPr>
          <w:rFonts w:ascii="NTFCursive" w:hAnsi="NTFCursive" w:hint="eastAsia"/>
          <w:kern w:val="2"/>
          <w:sz w:val="32"/>
          <w:szCs w:val="32"/>
        </w:rPr>
        <w:t>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</w:t>
      </w:r>
      <w:r w:rsidRPr="00EA36E7">
        <w:rPr>
          <w:rFonts w:ascii="NTFCursive" w:hAnsi="NTFCursive"/>
          <w:kern w:val="2"/>
          <w:sz w:val="32"/>
          <w:szCs w:val="32"/>
        </w:rPr>
        <w:t xml:space="preserve">: </w:t>
      </w:r>
      <w:r w:rsidRPr="00EA36E7">
        <w:rPr>
          <w:rFonts w:ascii="NTFCursive" w:hAnsi="NTFCursive" w:hint="eastAsia"/>
          <w:kern w:val="2"/>
          <w:sz w:val="32"/>
          <w:szCs w:val="32"/>
        </w:rPr>
        <w:t>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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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</w:t>
      </w:r>
    </w:p>
    <w:p w14:paraId="09B36AE7" w14:textId="77777777" w:rsidR="00EA36E7" w:rsidRPr="00EA36E7" w:rsidRDefault="00EA36E7" w:rsidP="00EA36E7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EA36E7" w:rsidRPr="00EA36E7" w14:paraId="38494710" w14:textId="77777777" w:rsidTr="002E5123">
        <w:tc>
          <w:tcPr>
            <w:tcW w:w="1838" w:type="dxa"/>
          </w:tcPr>
          <w:p w14:paraId="4318E60D" w14:textId="77777777" w:rsidR="00EA36E7" w:rsidRPr="00EA36E7" w:rsidRDefault="00EA36E7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2D3E5B2A" w14:textId="77777777" w:rsidR="00EA36E7" w:rsidRPr="00EA36E7" w:rsidRDefault="00EA36E7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4C3C16F3" w14:textId="77777777" w:rsidR="00EA36E7" w:rsidRPr="00EA36E7" w:rsidRDefault="00EA36E7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EA36E7" w:rsidRPr="00EA36E7" w14:paraId="65F7C17D" w14:textId="77777777" w:rsidTr="002E5123">
        <w:tc>
          <w:tcPr>
            <w:tcW w:w="1838" w:type="dxa"/>
          </w:tcPr>
          <w:p w14:paraId="6E380208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</w:t>
            </w:r>
            <w:r w:rsidRPr="00EA36E7">
              <w:rPr>
                <w:rFonts w:ascii="NTFCursive" w:hAnsi="NTFCursive"/>
                <w:kern w:val="2"/>
                <w:sz w:val="28"/>
                <w:szCs w:val="28"/>
              </w:rPr>
              <w:t>z</w:t>
            </w: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</w:t>
            </w:r>
          </w:p>
        </w:tc>
        <w:tc>
          <w:tcPr>
            <w:tcW w:w="1347" w:type="dxa"/>
          </w:tcPr>
          <w:p w14:paraId="75B2E936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BA9A3A4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5CA1122B" w14:textId="77777777" w:rsidTr="002E5123">
        <w:tc>
          <w:tcPr>
            <w:tcW w:w="1838" w:type="dxa"/>
          </w:tcPr>
          <w:p w14:paraId="6CC6BC70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</w:t>
            </w:r>
          </w:p>
        </w:tc>
        <w:tc>
          <w:tcPr>
            <w:tcW w:w="1347" w:type="dxa"/>
          </w:tcPr>
          <w:p w14:paraId="1F380156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2980267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685EF002" w14:textId="77777777" w:rsidTr="002E5123">
        <w:tc>
          <w:tcPr>
            <w:tcW w:w="1838" w:type="dxa"/>
          </w:tcPr>
          <w:p w14:paraId="2A42D2EA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</w:t>
            </w:r>
          </w:p>
        </w:tc>
        <w:tc>
          <w:tcPr>
            <w:tcW w:w="1347" w:type="dxa"/>
          </w:tcPr>
          <w:p w14:paraId="60A225EF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796343D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1A3622B4" w14:textId="77777777" w:rsidTr="002E5123">
        <w:tc>
          <w:tcPr>
            <w:tcW w:w="1838" w:type="dxa"/>
          </w:tcPr>
          <w:p w14:paraId="1D2A737E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</w:t>
            </w:r>
          </w:p>
        </w:tc>
        <w:tc>
          <w:tcPr>
            <w:tcW w:w="1347" w:type="dxa"/>
          </w:tcPr>
          <w:p w14:paraId="009D586F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F563B85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3884D9C8" w14:textId="77777777" w:rsidTr="002E5123">
        <w:tc>
          <w:tcPr>
            <w:tcW w:w="1838" w:type="dxa"/>
          </w:tcPr>
          <w:p w14:paraId="29DE1A03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</w:t>
            </w:r>
          </w:p>
        </w:tc>
        <w:tc>
          <w:tcPr>
            <w:tcW w:w="1347" w:type="dxa"/>
          </w:tcPr>
          <w:p w14:paraId="4898B347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522863F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77BAC127" w14:textId="77777777" w:rsidTr="002E5123">
        <w:tc>
          <w:tcPr>
            <w:tcW w:w="1838" w:type="dxa"/>
          </w:tcPr>
          <w:p w14:paraId="5BA39EA7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</w:t>
            </w:r>
          </w:p>
        </w:tc>
        <w:tc>
          <w:tcPr>
            <w:tcW w:w="1347" w:type="dxa"/>
          </w:tcPr>
          <w:p w14:paraId="2F0A5412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A48037E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4A99D0CA" w14:textId="77777777" w:rsidTr="002E5123">
        <w:tc>
          <w:tcPr>
            <w:tcW w:w="1838" w:type="dxa"/>
          </w:tcPr>
          <w:p w14:paraId="5290E0D7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</w:t>
            </w:r>
          </w:p>
        </w:tc>
        <w:tc>
          <w:tcPr>
            <w:tcW w:w="1347" w:type="dxa"/>
          </w:tcPr>
          <w:p w14:paraId="1B0E72B2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452E14C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665A4A6C" w14:textId="77777777" w:rsidTr="002E5123">
        <w:tc>
          <w:tcPr>
            <w:tcW w:w="1838" w:type="dxa"/>
          </w:tcPr>
          <w:p w14:paraId="09EBA75C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</w:t>
            </w:r>
          </w:p>
        </w:tc>
        <w:tc>
          <w:tcPr>
            <w:tcW w:w="1347" w:type="dxa"/>
          </w:tcPr>
          <w:p w14:paraId="30801CF6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DE3C71C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596A3728" w14:textId="77777777" w:rsidTr="002E5123">
        <w:tc>
          <w:tcPr>
            <w:tcW w:w="1838" w:type="dxa"/>
          </w:tcPr>
          <w:p w14:paraId="30E5F57D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</w:t>
            </w:r>
          </w:p>
        </w:tc>
        <w:tc>
          <w:tcPr>
            <w:tcW w:w="1347" w:type="dxa"/>
          </w:tcPr>
          <w:p w14:paraId="0107979A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FA499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29791975" w14:textId="77777777" w:rsidTr="002E5123">
        <w:tc>
          <w:tcPr>
            <w:tcW w:w="1838" w:type="dxa"/>
          </w:tcPr>
          <w:p w14:paraId="5AD2DA00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</w:t>
            </w:r>
          </w:p>
        </w:tc>
        <w:tc>
          <w:tcPr>
            <w:tcW w:w="1347" w:type="dxa"/>
          </w:tcPr>
          <w:p w14:paraId="660219B3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9A0D0D9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25D26477" w14:textId="77777777" w:rsidR="00EA36E7" w:rsidRPr="00EA36E7" w:rsidRDefault="00EA36E7" w:rsidP="00EA36E7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1364DD3C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1F87FC86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</w:p>
    <w:p w14:paraId="3EEF5D39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L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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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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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7FD8248D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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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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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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21FF350D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C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56A30911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W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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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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479FA6BE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C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/>
          <w:kern w:val="2"/>
          <w:sz w:val="28"/>
          <w:szCs w:val="28"/>
        </w:rPr>
        <w:t>H</w:t>
      </w:r>
      <w:r w:rsidRPr="00EA36E7">
        <w:rPr>
          <w:rFonts w:ascii="NTFCursive" w:hAnsi="NTFCursive" w:hint="eastAsia"/>
          <w:kern w:val="2"/>
          <w:sz w:val="28"/>
          <w:szCs w:val="28"/>
        </w:rPr>
        <w:t>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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EA36E7">
        <w:rPr>
          <w:rFonts w:ascii="NTFCursive" w:hAnsi="NTFCursive"/>
          <w:kern w:val="2"/>
          <w:sz w:val="28"/>
          <w:szCs w:val="28"/>
        </w:rPr>
        <w:t>? I</w:t>
      </w:r>
      <w:r w:rsidRPr="00EA36E7">
        <w:rPr>
          <w:rFonts w:ascii="NTFCursive" w:hAnsi="NTFCursive" w:hint="eastAsia"/>
          <w:kern w:val="2"/>
          <w:sz w:val="28"/>
          <w:szCs w:val="28"/>
        </w:rPr>
        <w:t>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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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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>! I</w:t>
      </w:r>
      <w:r w:rsidRPr="00EA36E7">
        <w:rPr>
          <w:rFonts w:ascii="NTFCursive" w:hAnsi="NTFCursive" w:hint="eastAsia"/>
          <w:kern w:val="2"/>
          <w:sz w:val="28"/>
          <w:szCs w:val="28"/>
        </w:rPr>
        <w:t>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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 xml:space="preserve"> –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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202D94EF" w14:textId="77777777" w:rsidR="00EA36E7" w:rsidRDefault="00EA36E7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5758777" w14:textId="77777777" w:rsidR="00EA36E7" w:rsidRPr="00EA36E7" w:rsidRDefault="00EA36E7" w:rsidP="00EA36E7">
      <w:pPr>
        <w:rPr>
          <w:rFonts w:ascii="NTFCursive" w:hAnsi="NTFCursive"/>
          <w:kern w:val="2"/>
          <w:sz w:val="40"/>
          <w:szCs w:val="40"/>
        </w:rPr>
      </w:pPr>
      <w:r w:rsidRPr="00EA36E7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5ED84472" wp14:editId="29C6C054">
            <wp:extent cx="3162300" cy="449545"/>
            <wp:effectExtent l="0" t="0" r="0" b="8255"/>
            <wp:docPr id="5" name="Picture 5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AAEAD" w14:textId="77777777" w:rsidR="00EA36E7" w:rsidRPr="00EA36E7" w:rsidRDefault="00EA36E7" w:rsidP="00EA36E7">
      <w:pPr>
        <w:jc w:val="center"/>
        <w:rPr>
          <w:rFonts w:ascii="NTFCursive" w:hAnsi="NTFCursive"/>
          <w:kern w:val="2"/>
          <w:sz w:val="28"/>
          <w:szCs w:val="28"/>
        </w:rPr>
      </w:pPr>
      <w:r w:rsidRPr="00EA36E7">
        <w:rPr>
          <w:rFonts w:ascii="NTFCursive" w:hAnsi="NTFCursive"/>
          <w:kern w:val="2"/>
          <w:sz w:val="28"/>
          <w:szCs w:val="28"/>
        </w:rPr>
        <w:t>W : 10</w:t>
      </w:r>
      <w:r w:rsidRPr="00EA36E7">
        <w:rPr>
          <w:rFonts w:ascii="NTFCursive" w:hAnsi="NTFCursive" w:hint="eastAsia"/>
          <w:kern w:val="2"/>
          <w:sz w:val="28"/>
          <w:szCs w:val="28"/>
        </w:rPr>
        <w:t></w:t>
      </w:r>
      <w:r w:rsidRPr="00EA36E7">
        <w:rPr>
          <w:rFonts w:ascii="NTFCursive" w:hAnsi="NTFCursive"/>
          <w:kern w:val="2"/>
          <w:sz w:val="28"/>
          <w:szCs w:val="28"/>
        </w:rPr>
        <w:t xml:space="preserve"> F</w:t>
      </w:r>
      <w:r w:rsidRPr="00EA36E7">
        <w:rPr>
          <w:rFonts w:ascii="NTFCursive" w:hAnsi="NTFCursive" w:hint="eastAsia"/>
          <w:kern w:val="2"/>
          <w:sz w:val="28"/>
          <w:szCs w:val="28"/>
        </w:rPr>
        <w:t></w:t>
      </w:r>
    </w:p>
    <w:p w14:paraId="786C29DE" w14:textId="77777777" w:rsidR="00EA36E7" w:rsidRPr="00EA36E7" w:rsidRDefault="00EA36E7" w:rsidP="00EA36E7">
      <w:pPr>
        <w:jc w:val="center"/>
        <w:rPr>
          <w:rFonts w:ascii="NTFCursive" w:hAnsi="NTFCursive"/>
          <w:kern w:val="2"/>
          <w:sz w:val="32"/>
          <w:szCs w:val="32"/>
        </w:rPr>
      </w:pPr>
      <w:r w:rsidRPr="00EA36E7">
        <w:rPr>
          <w:rFonts w:ascii="NTFCursive" w:hAnsi="NTFCursive"/>
          <w:kern w:val="2"/>
          <w:sz w:val="32"/>
          <w:szCs w:val="32"/>
        </w:rPr>
        <w:t>S</w:t>
      </w:r>
      <w:r w:rsidRPr="00EA36E7">
        <w:rPr>
          <w:rFonts w:ascii="NTFCursive" w:hAnsi="NTFCursive" w:hint="eastAsia"/>
          <w:kern w:val="2"/>
          <w:sz w:val="32"/>
          <w:szCs w:val="32"/>
        </w:rPr>
        <w:t>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</w:t>
      </w:r>
      <w:r w:rsidRPr="00EA36E7">
        <w:rPr>
          <w:rFonts w:ascii="NTFCursive" w:hAnsi="NTFCursive"/>
          <w:kern w:val="2"/>
          <w:sz w:val="32"/>
          <w:szCs w:val="32"/>
        </w:rPr>
        <w:t xml:space="preserve">: </w:t>
      </w:r>
      <w:r w:rsidRPr="00EA36E7">
        <w:rPr>
          <w:rFonts w:ascii="NTFCursive" w:hAnsi="NTFCursive" w:hint="eastAsia"/>
          <w:kern w:val="2"/>
          <w:sz w:val="32"/>
          <w:szCs w:val="32"/>
        </w:rPr>
        <w:t>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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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</w:t>
      </w:r>
    </w:p>
    <w:p w14:paraId="688F0FC6" w14:textId="77777777" w:rsidR="00EA36E7" w:rsidRPr="00EA36E7" w:rsidRDefault="00EA36E7" w:rsidP="00EA36E7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EA36E7" w:rsidRPr="00EA36E7" w14:paraId="2FF3BB78" w14:textId="77777777" w:rsidTr="002E5123">
        <w:tc>
          <w:tcPr>
            <w:tcW w:w="1838" w:type="dxa"/>
          </w:tcPr>
          <w:p w14:paraId="535D0EF2" w14:textId="77777777" w:rsidR="00EA36E7" w:rsidRPr="00EA36E7" w:rsidRDefault="00EA36E7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341348F5" w14:textId="77777777" w:rsidR="00EA36E7" w:rsidRPr="00EA36E7" w:rsidRDefault="00EA36E7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2E2C02F" w14:textId="77777777" w:rsidR="00EA36E7" w:rsidRPr="00EA36E7" w:rsidRDefault="00EA36E7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EA36E7" w:rsidRPr="00EA36E7" w14:paraId="1AF551CF" w14:textId="77777777" w:rsidTr="002E5123">
        <w:tc>
          <w:tcPr>
            <w:tcW w:w="1838" w:type="dxa"/>
          </w:tcPr>
          <w:p w14:paraId="346BAFC1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</w:t>
            </w:r>
            <w:r w:rsidRPr="00EA36E7">
              <w:rPr>
                <w:rFonts w:ascii="NTFCursive" w:hAnsi="NTFCursive"/>
                <w:kern w:val="2"/>
                <w:sz w:val="28"/>
                <w:szCs w:val="28"/>
              </w:rPr>
              <w:t>z</w:t>
            </w: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</w:t>
            </w:r>
          </w:p>
        </w:tc>
        <w:tc>
          <w:tcPr>
            <w:tcW w:w="1347" w:type="dxa"/>
          </w:tcPr>
          <w:p w14:paraId="22424BB1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45E9134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79FF1CBB" w14:textId="77777777" w:rsidTr="002E5123">
        <w:tc>
          <w:tcPr>
            <w:tcW w:w="1838" w:type="dxa"/>
          </w:tcPr>
          <w:p w14:paraId="5050247A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</w:t>
            </w:r>
          </w:p>
        </w:tc>
        <w:tc>
          <w:tcPr>
            <w:tcW w:w="1347" w:type="dxa"/>
          </w:tcPr>
          <w:p w14:paraId="2D943197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93F3C75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74EF42B7" w14:textId="77777777" w:rsidTr="002E5123">
        <w:tc>
          <w:tcPr>
            <w:tcW w:w="1838" w:type="dxa"/>
          </w:tcPr>
          <w:p w14:paraId="4AFE3608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</w:t>
            </w:r>
          </w:p>
        </w:tc>
        <w:tc>
          <w:tcPr>
            <w:tcW w:w="1347" w:type="dxa"/>
          </w:tcPr>
          <w:p w14:paraId="156BB3BD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FDB238A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5906F76E" w14:textId="77777777" w:rsidTr="002E5123">
        <w:tc>
          <w:tcPr>
            <w:tcW w:w="1838" w:type="dxa"/>
          </w:tcPr>
          <w:p w14:paraId="19DF61AA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</w:t>
            </w:r>
          </w:p>
        </w:tc>
        <w:tc>
          <w:tcPr>
            <w:tcW w:w="1347" w:type="dxa"/>
          </w:tcPr>
          <w:p w14:paraId="29B281EA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02EA89A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235C38C9" w14:textId="77777777" w:rsidTr="002E5123">
        <w:tc>
          <w:tcPr>
            <w:tcW w:w="1838" w:type="dxa"/>
          </w:tcPr>
          <w:p w14:paraId="7B4F2ED8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</w:t>
            </w:r>
          </w:p>
        </w:tc>
        <w:tc>
          <w:tcPr>
            <w:tcW w:w="1347" w:type="dxa"/>
          </w:tcPr>
          <w:p w14:paraId="27C50649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C8EF510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750FF25D" w14:textId="77777777" w:rsidTr="002E5123">
        <w:tc>
          <w:tcPr>
            <w:tcW w:w="1838" w:type="dxa"/>
          </w:tcPr>
          <w:p w14:paraId="23FB45EC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</w:t>
            </w:r>
          </w:p>
        </w:tc>
        <w:tc>
          <w:tcPr>
            <w:tcW w:w="1347" w:type="dxa"/>
          </w:tcPr>
          <w:p w14:paraId="79B62C79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CD51192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19C19FB4" w14:textId="77777777" w:rsidTr="002E5123">
        <w:tc>
          <w:tcPr>
            <w:tcW w:w="1838" w:type="dxa"/>
          </w:tcPr>
          <w:p w14:paraId="7FD1E24D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</w:t>
            </w:r>
          </w:p>
        </w:tc>
        <w:tc>
          <w:tcPr>
            <w:tcW w:w="1347" w:type="dxa"/>
          </w:tcPr>
          <w:p w14:paraId="31E3A261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4D92734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6647DFD6" w14:textId="77777777" w:rsidTr="002E5123">
        <w:tc>
          <w:tcPr>
            <w:tcW w:w="1838" w:type="dxa"/>
          </w:tcPr>
          <w:p w14:paraId="34187D81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</w:t>
            </w:r>
          </w:p>
        </w:tc>
        <w:tc>
          <w:tcPr>
            <w:tcW w:w="1347" w:type="dxa"/>
          </w:tcPr>
          <w:p w14:paraId="2A9391C9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A4C9047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0B3A2CC6" w14:textId="77777777" w:rsidTr="002E5123">
        <w:tc>
          <w:tcPr>
            <w:tcW w:w="1838" w:type="dxa"/>
          </w:tcPr>
          <w:p w14:paraId="6E63123F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</w:t>
            </w:r>
          </w:p>
        </w:tc>
        <w:tc>
          <w:tcPr>
            <w:tcW w:w="1347" w:type="dxa"/>
          </w:tcPr>
          <w:p w14:paraId="69BFDE3D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0BDC4F9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EA36E7" w:rsidRPr="00EA36E7" w14:paraId="5856D61E" w14:textId="77777777" w:rsidTr="002E5123">
        <w:tc>
          <w:tcPr>
            <w:tcW w:w="1838" w:type="dxa"/>
          </w:tcPr>
          <w:p w14:paraId="51D450C4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 w:hint="eastAsia"/>
                <w:kern w:val="2"/>
                <w:sz w:val="28"/>
                <w:szCs w:val="28"/>
              </w:rPr>
              <w:t></w:t>
            </w:r>
          </w:p>
        </w:tc>
        <w:tc>
          <w:tcPr>
            <w:tcW w:w="1347" w:type="dxa"/>
          </w:tcPr>
          <w:p w14:paraId="592B5451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E4E992A" w14:textId="77777777" w:rsidR="00EA36E7" w:rsidRPr="00EA36E7" w:rsidRDefault="00EA36E7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16613277" w14:textId="77777777" w:rsidR="00EA36E7" w:rsidRPr="00EA36E7" w:rsidRDefault="00EA36E7" w:rsidP="00EA36E7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29D9B27C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1FA0FBD1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</w:p>
    <w:p w14:paraId="7DE94050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L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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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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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78553086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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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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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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7733816F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C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0DF969CD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W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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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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345C954C" w14:textId="77777777" w:rsidR="00EA36E7" w:rsidRPr="00EA36E7" w:rsidRDefault="00EA36E7" w:rsidP="00EA36E7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C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/>
          <w:kern w:val="2"/>
          <w:sz w:val="28"/>
          <w:szCs w:val="28"/>
        </w:rPr>
        <w:t>H</w:t>
      </w:r>
      <w:r w:rsidRPr="00EA36E7">
        <w:rPr>
          <w:rFonts w:ascii="NTFCursive" w:hAnsi="NTFCursive" w:hint="eastAsia"/>
          <w:kern w:val="2"/>
          <w:sz w:val="28"/>
          <w:szCs w:val="28"/>
        </w:rPr>
        <w:t>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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EA36E7">
        <w:rPr>
          <w:rFonts w:ascii="NTFCursive" w:hAnsi="NTFCursive"/>
          <w:kern w:val="2"/>
          <w:sz w:val="28"/>
          <w:szCs w:val="28"/>
        </w:rPr>
        <w:t>? I</w:t>
      </w:r>
      <w:r w:rsidRPr="00EA36E7">
        <w:rPr>
          <w:rFonts w:ascii="NTFCursive" w:hAnsi="NTFCursive" w:hint="eastAsia"/>
          <w:kern w:val="2"/>
          <w:sz w:val="28"/>
          <w:szCs w:val="28"/>
        </w:rPr>
        <w:t>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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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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>! I</w:t>
      </w:r>
      <w:r w:rsidRPr="00EA36E7">
        <w:rPr>
          <w:rFonts w:ascii="NTFCursive" w:hAnsi="NTFCursive" w:hint="eastAsia"/>
          <w:kern w:val="2"/>
          <w:sz w:val="28"/>
          <w:szCs w:val="28"/>
        </w:rPr>
        <w:t>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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 xml:space="preserve"> –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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412F3789" w14:textId="6F51F01D" w:rsidR="00D46D17" w:rsidRPr="00EA36E7" w:rsidRDefault="00D46D17" w:rsidP="0066116B">
      <w:pPr>
        <w:jc w:val="center"/>
        <w:rPr>
          <w:rFonts w:ascii="NTFCursive" w:hAnsi="NTFCursive"/>
          <w:kern w:val="2"/>
          <w:sz w:val="32"/>
          <w:szCs w:val="32"/>
        </w:rPr>
      </w:pPr>
      <w:bookmarkStart w:id="2" w:name="_GoBack"/>
      <w:bookmarkEnd w:id="2"/>
    </w:p>
    <w:p w14:paraId="218A8107" w14:textId="77777777" w:rsidR="002E4F22" w:rsidRPr="00EA36E7" w:rsidRDefault="002E4F22" w:rsidP="00D844C1">
      <w:pPr>
        <w:rPr>
          <w:rFonts w:ascii="NTFCursive" w:hAnsi="NTFCursive"/>
          <w:b/>
          <w:kern w:val="2"/>
          <w:sz w:val="28"/>
          <w:szCs w:val="28"/>
        </w:rPr>
      </w:pPr>
    </w:p>
    <w:sectPr w:rsidR="002E4F22" w:rsidRPr="00EA36E7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D8AB4D5-B339-4DEB-BBAE-F294DA72B4C2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29891D31-89D3-4835-AB35-E919EB411431}"/>
    <w:embedBold r:id="rId3" w:fontKey="{77004878-94C4-48B7-A5AF-3BE5EC6C5BC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D7FA124-3557-4AFF-9A78-1BD71D40C2FF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B206DC0-700C-482F-862C-9127C7F5C72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7DF1"/>
    <w:rsid w:val="000D56B1"/>
    <w:rsid w:val="000E2DE3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4F22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1234B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4A93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86630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417B3"/>
    <w:rsid w:val="00D46D17"/>
    <w:rsid w:val="00D615CF"/>
    <w:rsid w:val="00D72B96"/>
    <w:rsid w:val="00D7658B"/>
    <w:rsid w:val="00D777FE"/>
    <w:rsid w:val="00D81C9E"/>
    <w:rsid w:val="00D84214"/>
    <w:rsid w:val="00D844C1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A36E7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27"/>
    <w:rsid w:val="00FE5273"/>
    <w:rsid w:val="00FF4A5D"/>
    <w:rsid w:val="41C6C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F2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7C06D-0872-4FC0-9903-A4D090268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3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home</cp:lastModifiedBy>
  <cp:revision>3</cp:revision>
  <cp:lastPrinted>2020-01-10T09:02:00Z</cp:lastPrinted>
  <dcterms:created xsi:type="dcterms:W3CDTF">2020-02-03T13:28:00Z</dcterms:created>
  <dcterms:modified xsi:type="dcterms:W3CDTF">2020-02-10T14:01:00Z</dcterms:modified>
</cp:coreProperties>
</file>